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26" w:rsidRDefault="006C2726" w:rsidP="001064FB">
      <w:pPr>
        <w:ind w:left="630" w:hanging="270"/>
        <w:rPr>
          <w:rFonts w:cs="Times New Roman"/>
        </w:rPr>
      </w:pPr>
      <w:r>
        <w:rPr>
          <w:noProof/>
          <w:lang w:val="hr-HR"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6.85pt;margin-top:10.25pt;width:459pt;height:61.9pt;z-index:251658240" filled="f" stroked="f">
            <v:fill o:detectmouseclick="t"/>
            <v:textbox style="mso-next-textbox:#_x0000_s1027" inset=",7.2pt,,7.2pt">
              <w:txbxContent>
                <w:p w:rsidR="006C2726" w:rsidRPr="00D80622" w:rsidRDefault="006C2726" w:rsidP="001064FB">
                  <w:pPr>
                    <w:pStyle w:val="Header"/>
                    <w:rPr>
                      <w:rFonts w:ascii="Gill Sans MT" w:hAnsi="Gill Sans MT" w:cs="Gill Sans MT"/>
                      <w:b/>
                      <w:bCs/>
                      <w:noProof/>
                      <w:sz w:val="28"/>
                      <w:szCs w:val="28"/>
                    </w:rPr>
                  </w:pPr>
                  <w:r w:rsidRPr="00D80622">
                    <w:rPr>
                      <w:rFonts w:ascii="Gill Sans MT" w:hAnsi="Gill Sans MT" w:cs="Gill Sans MT"/>
                      <w:b/>
                      <w:bCs/>
                      <w:noProof/>
                      <w:sz w:val="28"/>
                      <w:szCs w:val="28"/>
                    </w:rPr>
                    <w:t>VATROGASNA ZAJEDNICA KARLOVAČKE ŽUPANIJE</w:t>
                  </w:r>
                </w:p>
                <w:p w:rsidR="006C2726" w:rsidRPr="00D80622" w:rsidRDefault="006C2726" w:rsidP="001064FB">
                  <w:pPr>
                    <w:pStyle w:val="Header"/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  <w:t>adresa: Gažanski trg 11, 47000 Karlovac</w:t>
                  </w:r>
                </w:p>
                <w:p w:rsidR="006C2726" w:rsidRPr="00D80622" w:rsidRDefault="006C2726" w:rsidP="001064FB">
                  <w:pPr>
                    <w:pStyle w:val="Header"/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  <w:t>telefon: +385 47 611 270, 600 644 • telefaks: +385 47 611 044 • email: info@193.vzkz.hr • web: www.vzkz.hr</w:t>
                  </w:r>
                </w:p>
                <w:p w:rsidR="006C2726" w:rsidRDefault="006C2726" w:rsidP="001064FB">
                  <w:pPr>
                    <w:pStyle w:val="Header"/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  <w:t>MB: 03155226 • OIB: 19082698313 • IBAN: HR 89 2400 0081 1900 1249 7</w:t>
                  </w:r>
                </w:p>
                <w:p w:rsidR="006C2726" w:rsidRDefault="006C2726" w:rsidP="001064FB">
                  <w:pPr>
                    <w:pStyle w:val="Header"/>
                    <w:rPr>
                      <w:rFonts w:ascii="Gill Sans MT" w:hAnsi="Gill Sans MT" w:cs="Gill Sans MT"/>
                      <w:noProof/>
                      <w:sz w:val="16"/>
                      <w:szCs w:val="16"/>
                    </w:rPr>
                  </w:pPr>
                </w:p>
                <w:p w:rsidR="006C2726" w:rsidRPr="00D80622" w:rsidRDefault="006C2726" w:rsidP="001064FB">
                  <w:pPr>
                    <w:pStyle w:val="Header"/>
                    <w:rPr>
                      <w:rFonts w:ascii="Gill Sans MT" w:hAnsi="Gill Sans MT" w:cs="Gill Sans MT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6E0936">
        <w:rPr>
          <w:rFonts w:cs="Times New Roman"/>
          <w:noProof/>
          <w:lang w:val="hr-HR"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memo_head vzkz1" style="width:84pt;height:84pt;visibility:visible">
            <v:imagedata r:id="rId7" o:title=""/>
          </v:shape>
        </w:pict>
      </w:r>
    </w:p>
    <w:p w:rsidR="006C2726" w:rsidRDefault="006C2726">
      <w:pPr>
        <w:rPr>
          <w:rFonts w:cs="Times New Roman"/>
        </w:rPr>
      </w:pPr>
    </w:p>
    <w:p w:rsidR="006C2726" w:rsidRPr="002563D1" w:rsidRDefault="006C2726" w:rsidP="002563D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Karlovac, 23</w:t>
      </w:r>
      <w:r w:rsidRPr="002563D1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>travanj 2015</w:t>
      </w:r>
      <w:r w:rsidRPr="002563D1">
        <w:rPr>
          <w:rFonts w:ascii="Arial" w:hAnsi="Arial" w:cs="Arial"/>
          <w:b/>
          <w:bCs/>
          <w:sz w:val="22"/>
          <w:szCs w:val="22"/>
        </w:rPr>
        <w:t>.</w:t>
      </w:r>
    </w:p>
    <w:p w:rsidR="006C2726" w:rsidRPr="002563D1" w:rsidRDefault="006C2726" w:rsidP="002563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Ur. br. : 01-28/2015</w:t>
      </w:r>
      <w:r w:rsidRPr="002563D1">
        <w:rPr>
          <w:rFonts w:ascii="Arial" w:hAnsi="Arial" w:cs="Arial"/>
          <w:sz w:val="22"/>
          <w:szCs w:val="22"/>
        </w:rPr>
        <w:t xml:space="preserve">. </w:t>
      </w:r>
    </w:p>
    <w:p w:rsidR="006C2726" w:rsidRPr="004B28FD" w:rsidRDefault="006C2726" w:rsidP="004B28FD">
      <w:pPr>
        <w:ind w:left="5760" w:firstLine="720"/>
        <w:rPr>
          <w:rFonts w:ascii="Arial" w:hAnsi="Arial" w:cs="Arial"/>
          <w:b/>
          <w:bCs/>
          <w:sz w:val="22"/>
          <w:szCs w:val="22"/>
        </w:rPr>
      </w:pPr>
      <w:r w:rsidRPr="002563D1">
        <w:rPr>
          <w:rFonts w:ascii="Arial" w:hAnsi="Arial" w:cs="Arial"/>
          <w:sz w:val="22"/>
          <w:szCs w:val="22"/>
        </w:rPr>
        <w:t xml:space="preserve">    </w:t>
      </w:r>
      <w:r w:rsidRPr="004B28FD">
        <w:rPr>
          <w:rFonts w:ascii="Arial" w:hAnsi="Arial" w:cs="Arial"/>
          <w:sz w:val="22"/>
          <w:szCs w:val="22"/>
        </w:rPr>
        <w:t xml:space="preserve"> </w:t>
      </w:r>
      <w:r w:rsidRPr="004B28FD">
        <w:rPr>
          <w:rFonts w:ascii="Arial" w:hAnsi="Arial" w:cs="Arial"/>
          <w:b/>
          <w:bCs/>
          <w:sz w:val="22"/>
          <w:szCs w:val="22"/>
        </w:rPr>
        <w:t>UPRAVNI ODBOR VZKŽ</w:t>
      </w:r>
    </w:p>
    <w:p w:rsidR="006C2726" w:rsidRPr="004B28FD" w:rsidRDefault="006C2726" w:rsidP="004B28FD">
      <w:pPr>
        <w:ind w:left="72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</w:t>
      </w:r>
      <w:r w:rsidRPr="004B28FD">
        <w:rPr>
          <w:rFonts w:ascii="Arial" w:hAnsi="Arial" w:cs="Arial"/>
          <w:b/>
          <w:bCs/>
          <w:sz w:val="22"/>
          <w:szCs w:val="22"/>
        </w:rPr>
        <w:t>svim članovima -</w:t>
      </w:r>
    </w:p>
    <w:p w:rsidR="006C2726" w:rsidRPr="004B28FD" w:rsidRDefault="006C2726" w:rsidP="004B28FD">
      <w:pPr>
        <w:rPr>
          <w:rFonts w:ascii="Arial" w:hAnsi="Arial" w:cs="Arial"/>
          <w:b/>
          <w:bCs/>
          <w:sz w:val="22"/>
          <w:szCs w:val="22"/>
        </w:rPr>
      </w:pPr>
    </w:p>
    <w:p w:rsidR="006C2726" w:rsidRDefault="006C2726" w:rsidP="004B28FD">
      <w:pPr>
        <w:ind w:left="5760" w:firstLine="720"/>
        <w:jc w:val="center"/>
        <w:rPr>
          <w:rFonts w:ascii="Arial" w:hAnsi="Arial" w:cs="Arial"/>
          <w:sz w:val="22"/>
          <w:szCs w:val="22"/>
        </w:rPr>
      </w:pPr>
    </w:p>
    <w:p w:rsidR="006C2726" w:rsidRPr="008A6D49" w:rsidRDefault="006C2726" w:rsidP="004B28FD">
      <w:pPr>
        <w:rPr>
          <w:rFonts w:ascii="Arial" w:hAnsi="Arial" w:cs="Arial"/>
          <w:b/>
          <w:bCs/>
          <w:sz w:val="22"/>
          <w:szCs w:val="22"/>
        </w:rPr>
      </w:pPr>
    </w:p>
    <w:p w:rsidR="006C2726" w:rsidRPr="00B91E43" w:rsidRDefault="006C2726" w:rsidP="004B28F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Temeljem članka 23. Statuta Vatrogasne zajednice Karlovačke županije, a u skladu s člankom 6. Poslovnika o radu Upravnog odbora i njegovih izvršnih i radnih tijela,</w:t>
      </w:r>
    </w:p>
    <w:p w:rsidR="006C2726" w:rsidRPr="00B91E43" w:rsidRDefault="006C2726" w:rsidP="004B28FD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4B28F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91E43">
        <w:rPr>
          <w:rFonts w:ascii="Arial" w:hAnsi="Arial" w:cs="Arial"/>
          <w:b/>
          <w:bCs/>
          <w:sz w:val="22"/>
          <w:szCs w:val="22"/>
        </w:rPr>
        <w:t>S  A  Z  I  V  A  M</w:t>
      </w:r>
    </w:p>
    <w:p w:rsidR="006C2726" w:rsidRPr="00B91E43" w:rsidRDefault="006C2726" w:rsidP="004B28FD">
      <w:pPr>
        <w:ind w:left="720"/>
        <w:jc w:val="center"/>
        <w:rPr>
          <w:rFonts w:ascii="Arial" w:hAnsi="Arial" w:cs="Arial"/>
          <w:b/>
          <w:bCs/>
          <w:sz w:val="22"/>
          <w:szCs w:val="22"/>
        </w:rPr>
      </w:pPr>
      <w:r w:rsidRPr="00B91E43">
        <w:rPr>
          <w:rFonts w:ascii="Arial" w:hAnsi="Arial" w:cs="Arial"/>
          <w:b/>
          <w:bCs/>
          <w:sz w:val="22"/>
          <w:szCs w:val="22"/>
        </w:rPr>
        <w:t>Upravni odbor  Vatrogasne  zajednice Karlovačke  županije</w:t>
      </w:r>
    </w:p>
    <w:p w:rsidR="006C2726" w:rsidRPr="00B91E43" w:rsidRDefault="006C2726" w:rsidP="004B28FD">
      <w:pPr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4B28FD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Sjednica UO VZKŽ održat će se</w:t>
      </w:r>
      <w:r w:rsidRPr="00B91E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29.travnja 2015. (srijeda) s početkom u 19</w:t>
      </w:r>
      <w:r w:rsidRPr="00B91E43">
        <w:rPr>
          <w:rFonts w:ascii="Arial" w:hAnsi="Arial" w:cs="Arial"/>
          <w:b/>
          <w:bCs/>
          <w:sz w:val="22"/>
          <w:szCs w:val="22"/>
          <w:u w:val="single"/>
        </w:rPr>
        <w:t>.00 sati</w:t>
      </w:r>
      <w:r w:rsidRPr="00B91E43">
        <w:rPr>
          <w:rFonts w:ascii="Arial" w:hAnsi="Arial" w:cs="Arial"/>
          <w:sz w:val="22"/>
          <w:szCs w:val="22"/>
        </w:rPr>
        <w:t>, u prostorijama Vatrogasnog centra u Karlovcu , Gažanski trg 11 uz slijedeći :</w:t>
      </w:r>
    </w:p>
    <w:p w:rsidR="006C2726" w:rsidRPr="00B91E43" w:rsidRDefault="006C2726" w:rsidP="004B28FD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Dnevni red:</w:t>
      </w:r>
    </w:p>
    <w:p w:rsidR="006C2726" w:rsidRPr="00B91E43" w:rsidRDefault="006C2726" w:rsidP="00B91E43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Prihvaćanje zapisnika sa predhodne sjednice UO VZ Karlovačke županije</w:t>
      </w:r>
    </w:p>
    <w:p w:rsidR="006C2726" w:rsidRPr="00B91E43" w:rsidRDefault="006C2726" w:rsidP="00B91E43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Potvrđivanje Odluka Kolegija VZ Karlovačke županije </w:t>
      </w:r>
    </w:p>
    <w:p w:rsidR="006C2726" w:rsidRPr="00B91E43" w:rsidRDefault="006C2726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Održavanje svečane I redovne sjednice VZKŽ</w:t>
      </w:r>
    </w:p>
    <w:p w:rsidR="006C2726" w:rsidRPr="00B91E43" w:rsidRDefault="006C2726" w:rsidP="00B91E43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Kamp vatrogasne mladeži za 2015g. - informacija</w:t>
      </w:r>
    </w:p>
    <w:p w:rsidR="006C2726" w:rsidRPr="00B91E43" w:rsidRDefault="006C2726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Prijedlozi za dodjelu prigodnih priznanja I nagrada povodom Dana vatrogastva</w:t>
      </w:r>
    </w:p>
    <w:p w:rsidR="006C2726" w:rsidRPr="00B91E43" w:rsidRDefault="006C2726" w:rsidP="00F80633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:rsidR="006C2726" w:rsidRPr="00B91E43" w:rsidRDefault="006C2726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Različito</w:t>
      </w:r>
    </w:p>
    <w:p w:rsidR="006C2726" w:rsidRPr="00B91E43" w:rsidRDefault="006C2726" w:rsidP="00B91E43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:rsidR="006C2726" w:rsidRPr="00B91E43" w:rsidRDefault="006C2726" w:rsidP="004B28FD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Predviđen</w:t>
      </w:r>
      <w:r>
        <w:rPr>
          <w:rFonts w:ascii="Arial" w:hAnsi="Arial" w:cs="Arial"/>
          <w:sz w:val="22"/>
          <w:szCs w:val="22"/>
        </w:rPr>
        <w:t>o vrijeme trajanja sjednice je 1 sat</w:t>
      </w:r>
      <w:r w:rsidRPr="00B91E43">
        <w:rPr>
          <w:rFonts w:ascii="Arial" w:hAnsi="Arial" w:cs="Arial"/>
          <w:sz w:val="22"/>
          <w:szCs w:val="22"/>
        </w:rPr>
        <w:t>.</w:t>
      </w:r>
    </w:p>
    <w:p w:rsidR="006C2726" w:rsidRPr="00B91E43" w:rsidRDefault="006C2726" w:rsidP="002563D1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Default="006C2726" w:rsidP="002563D1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C2726" w:rsidRDefault="006C2726" w:rsidP="00DA7CB6">
      <w:pPr>
        <w:rPr>
          <w:rFonts w:ascii="Arial" w:hAnsi="Arial" w:cs="Arial"/>
          <w:sz w:val="20"/>
          <w:szCs w:val="20"/>
        </w:rPr>
      </w:pPr>
    </w:p>
    <w:p w:rsidR="006C2726" w:rsidRPr="00DA7CB6" w:rsidRDefault="006C2726" w:rsidP="00DA7CB6">
      <w:pPr>
        <w:tabs>
          <w:tab w:val="left" w:pos="1002"/>
        </w:tabs>
        <w:rPr>
          <w:rFonts w:ascii="Arial" w:hAnsi="Arial" w:cs="Arial"/>
          <w:sz w:val="20"/>
          <w:szCs w:val="20"/>
        </w:rPr>
      </w:pPr>
      <w:r>
        <w:rPr>
          <w:noProof/>
          <w:lang w:val="hr-HR" w:eastAsia="hr-HR"/>
        </w:rPr>
        <w:pict>
          <v:group id="_x0000_s1028" style="position:absolute;margin-left:118.2pt;margin-top:-35.2pt;width:395.1pt;height:77.8pt;z-index:251659264" coordorigin="3099,11599" coordsize="7902,1556">
            <v:shape id="_x0000_s1029" type="#_x0000_t202" style="position:absolute;left:3099;top:11599;width:3852;height:435" strokecolor="white">
              <v:textbox style="mso-next-textbox:#_x0000_s1029;mso-fit-shape-to-text:t">
                <w:txbxContent>
                  <w:p w:rsidR="006C2726" w:rsidRDefault="006C2726" w:rsidP="004B28FD">
                    <w:pPr>
                      <w:rPr>
                        <w:rFonts w:cs="Times New Roman"/>
                      </w:rPr>
                    </w:pPr>
                  </w:p>
                </w:txbxContent>
              </v:textbox>
            </v:shape>
            <v:shape id="_x0000_s1030" type="#_x0000_t202" style="position:absolute;left:6624;top:12197;width:4377;height:958" stroked="f">
              <v:textbox style="mso-next-textbox:#_x0000_s1030">
                <w:txbxContent>
                  <w:p w:rsidR="006C2726" w:rsidRPr="004B28FD" w:rsidRDefault="006C2726" w:rsidP="004B28FD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 w:rsidRPr="004B28FD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Predsjednik VZ Karlovačke županije</w:t>
                    </w:r>
                  </w:p>
                  <w:p w:rsidR="006C2726" w:rsidRPr="004B28FD" w:rsidRDefault="006C2726" w:rsidP="004B28FD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</w:p>
                  <w:p w:rsidR="006C2726" w:rsidRPr="004B28FD" w:rsidRDefault="006C2726" w:rsidP="004B28FD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 w:rsidRPr="004B28FD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Robert Hranilović dipl.ing.</w:t>
                    </w:r>
                  </w:p>
                  <w:p w:rsidR="006C2726" w:rsidRPr="004B28FD" w:rsidRDefault="006C2726" w:rsidP="004B28FD">
                    <w:pPr>
                      <w:jc w:val="center"/>
                      <w:rPr>
                        <w:rFonts w:cs="Times New Roman"/>
                        <w:b/>
                        <w:bCs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Arial" w:hAnsi="Arial" w:cs="Arial"/>
          <w:sz w:val="20"/>
          <w:szCs w:val="20"/>
        </w:rPr>
        <w:tab/>
      </w:r>
    </w:p>
    <w:sectPr w:rsidR="006C2726" w:rsidRPr="00DA7CB6" w:rsidSect="004902FF">
      <w:headerReference w:type="default" r:id="rId8"/>
      <w:pgSz w:w="11900" w:h="16840"/>
      <w:pgMar w:top="455" w:right="830" w:bottom="567" w:left="810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726" w:rsidRDefault="006C2726" w:rsidP="00264CE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C2726" w:rsidRDefault="006C2726" w:rsidP="00264CE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elveticaNeueCondensedHRX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726" w:rsidRDefault="006C2726" w:rsidP="00264CE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C2726" w:rsidRDefault="006C2726" w:rsidP="00264CE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6" w:rsidRPr="00AB48B3" w:rsidRDefault="006C2726" w:rsidP="00AB48B3">
    <w:pPr>
      <w:pStyle w:val="Header"/>
      <w:rPr>
        <w:rFonts w:ascii="HelveticaNeueCondensedHRX" w:hAnsi="HelveticaNeueCondensedHRX" w:cs="HelveticaNeueCondensedHRX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0pt;margin-top:15.5pt;width:459pt;height:63pt;z-index:251660288" filled="f" stroked="f">
          <v:fill o:detectmouseclick="t"/>
          <v:textbox style="mso-next-textbox:#_x0000_s2049" inset=",7.2pt,,7.2pt">
            <w:txbxContent>
              <w:p w:rsidR="006C2726" w:rsidRPr="001064FB" w:rsidRDefault="006C2726" w:rsidP="001064FB">
                <w:pPr>
                  <w:rPr>
                    <w:rFonts w:cs="Times New Roman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0642A"/>
    <w:multiLevelType w:val="hybridMultilevel"/>
    <w:tmpl w:val="D49C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A5120"/>
    <w:multiLevelType w:val="hybridMultilevel"/>
    <w:tmpl w:val="B7BAD366"/>
    <w:lvl w:ilvl="0" w:tplc="D898C226">
      <w:numFmt w:val="bullet"/>
      <w:lvlText w:val="-"/>
      <w:lvlJc w:val="left"/>
      <w:pPr>
        <w:ind w:left="2520" w:hanging="360"/>
      </w:pPr>
      <w:rPr>
        <w:rFonts w:ascii="Arial" w:eastAsia="MS Mincho" w:hAnsi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abstractNum w:abstractNumId="2">
    <w:nsid w:val="5889502C"/>
    <w:multiLevelType w:val="hybridMultilevel"/>
    <w:tmpl w:val="E062BD8A"/>
    <w:lvl w:ilvl="0" w:tplc="0409000F">
      <w:start w:val="1"/>
      <w:numFmt w:val="decimal"/>
      <w:lvlText w:val="%1."/>
      <w:lvlJc w:val="left"/>
      <w:pPr>
        <w:ind w:left="1672" w:hanging="360"/>
      </w:pPr>
    </w:lvl>
    <w:lvl w:ilvl="1" w:tplc="04090019">
      <w:start w:val="1"/>
      <w:numFmt w:val="lowerLetter"/>
      <w:lvlText w:val="%2."/>
      <w:lvlJc w:val="left"/>
      <w:pPr>
        <w:ind w:left="2392" w:hanging="360"/>
      </w:pPr>
    </w:lvl>
    <w:lvl w:ilvl="2" w:tplc="0409001B">
      <w:start w:val="1"/>
      <w:numFmt w:val="lowerRoman"/>
      <w:lvlText w:val="%3."/>
      <w:lvlJc w:val="right"/>
      <w:pPr>
        <w:ind w:left="3112" w:hanging="180"/>
      </w:pPr>
    </w:lvl>
    <w:lvl w:ilvl="3" w:tplc="0409000F">
      <w:start w:val="1"/>
      <w:numFmt w:val="decimal"/>
      <w:lvlText w:val="%4."/>
      <w:lvlJc w:val="left"/>
      <w:pPr>
        <w:ind w:left="3832" w:hanging="360"/>
      </w:pPr>
    </w:lvl>
    <w:lvl w:ilvl="4" w:tplc="04090019">
      <w:start w:val="1"/>
      <w:numFmt w:val="lowerLetter"/>
      <w:lvlText w:val="%5."/>
      <w:lvlJc w:val="left"/>
      <w:pPr>
        <w:ind w:left="4552" w:hanging="360"/>
      </w:pPr>
    </w:lvl>
    <w:lvl w:ilvl="5" w:tplc="0409001B">
      <w:start w:val="1"/>
      <w:numFmt w:val="lowerRoman"/>
      <w:lvlText w:val="%6."/>
      <w:lvlJc w:val="right"/>
      <w:pPr>
        <w:ind w:left="5272" w:hanging="180"/>
      </w:pPr>
    </w:lvl>
    <w:lvl w:ilvl="6" w:tplc="0409000F">
      <w:start w:val="1"/>
      <w:numFmt w:val="decimal"/>
      <w:lvlText w:val="%7."/>
      <w:lvlJc w:val="left"/>
      <w:pPr>
        <w:ind w:left="5992" w:hanging="360"/>
      </w:pPr>
    </w:lvl>
    <w:lvl w:ilvl="7" w:tplc="04090019">
      <w:start w:val="1"/>
      <w:numFmt w:val="lowerLetter"/>
      <w:lvlText w:val="%8."/>
      <w:lvlJc w:val="left"/>
      <w:pPr>
        <w:ind w:left="6712" w:hanging="360"/>
      </w:pPr>
    </w:lvl>
    <w:lvl w:ilvl="8" w:tplc="0409001B">
      <w:start w:val="1"/>
      <w:numFmt w:val="lowerRoman"/>
      <w:lvlText w:val="%9."/>
      <w:lvlJc w:val="right"/>
      <w:pPr>
        <w:ind w:left="7432" w:hanging="180"/>
      </w:pPr>
    </w:lvl>
  </w:abstractNum>
  <w:abstractNum w:abstractNumId="3">
    <w:nsid w:val="7FBC2EC7"/>
    <w:multiLevelType w:val="hybridMultilevel"/>
    <w:tmpl w:val="8ACE7660"/>
    <w:lvl w:ilvl="0" w:tplc="38E4F256">
      <w:start w:val="5"/>
      <w:numFmt w:val="bullet"/>
      <w:lvlText w:val="-"/>
      <w:lvlJc w:val="left"/>
      <w:pPr>
        <w:ind w:left="72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7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94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08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115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302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CEE"/>
    <w:rsid w:val="00012E3E"/>
    <w:rsid w:val="00060F99"/>
    <w:rsid w:val="000973DE"/>
    <w:rsid w:val="001064FB"/>
    <w:rsid w:val="0022549F"/>
    <w:rsid w:val="002563D1"/>
    <w:rsid w:val="00264CEE"/>
    <w:rsid w:val="002D6221"/>
    <w:rsid w:val="003730FF"/>
    <w:rsid w:val="003E2A8E"/>
    <w:rsid w:val="0046644A"/>
    <w:rsid w:val="004902FF"/>
    <w:rsid w:val="004B28FD"/>
    <w:rsid w:val="00510D25"/>
    <w:rsid w:val="00541818"/>
    <w:rsid w:val="005503AC"/>
    <w:rsid w:val="005536A1"/>
    <w:rsid w:val="00585C83"/>
    <w:rsid w:val="005B3E5C"/>
    <w:rsid w:val="005C4FD4"/>
    <w:rsid w:val="00662CA0"/>
    <w:rsid w:val="006C2726"/>
    <w:rsid w:val="006E0936"/>
    <w:rsid w:val="007100D4"/>
    <w:rsid w:val="00725D4B"/>
    <w:rsid w:val="007635DB"/>
    <w:rsid w:val="00791567"/>
    <w:rsid w:val="007A751B"/>
    <w:rsid w:val="00833EB9"/>
    <w:rsid w:val="00883127"/>
    <w:rsid w:val="008A6D49"/>
    <w:rsid w:val="009A33A1"/>
    <w:rsid w:val="009C7861"/>
    <w:rsid w:val="009D5CBD"/>
    <w:rsid w:val="00A75EF0"/>
    <w:rsid w:val="00AB48B3"/>
    <w:rsid w:val="00AD6A4C"/>
    <w:rsid w:val="00AE0CBF"/>
    <w:rsid w:val="00B47E15"/>
    <w:rsid w:val="00B57C9A"/>
    <w:rsid w:val="00B62128"/>
    <w:rsid w:val="00B73E46"/>
    <w:rsid w:val="00B91E43"/>
    <w:rsid w:val="00BA335B"/>
    <w:rsid w:val="00BA6AEA"/>
    <w:rsid w:val="00BF1AA7"/>
    <w:rsid w:val="00CC50DD"/>
    <w:rsid w:val="00D80622"/>
    <w:rsid w:val="00DA7CB6"/>
    <w:rsid w:val="00DC58E1"/>
    <w:rsid w:val="00DD6975"/>
    <w:rsid w:val="00E171B0"/>
    <w:rsid w:val="00E474D3"/>
    <w:rsid w:val="00E5324F"/>
    <w:rsid w:val="00E77E53"/>
    <w:rsid w:val="00EC42B1"/>
    <w:rsid w:val="00F40209"/>
    <w:rsid w:val="00F44680"/>
    <w:rsid w:val="00F55835"/>
    <w:rsid w:val="00F80633"/>
    <w:rsid w:val="00FE2C2E"/>
    <w:rsid w:val="00FF4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861"/>
    <w:rPr>
      <w:rFonts w:cs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64CEE"/>
    <w:pPr>
      <w:tabs>
        <w:tab w:val="center" w:pos="4320"/>
        <w:tab w:val="right" w:pos="8640"/>
      </w:tabs>
    </w:pPr>
    <w:rPr>
      <w:sz w:val="20"/>
      <w:szCs w:val="20"/>
      <w:lang w:val="hr-HR" w:eastAsia="hr-HR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64CEE"/>
  </w:style>
  <w:style w:type="paragraph" w:styleId="Footer">
    <w:name w:val="footer"/>
    <w:basedOn w:val="Normal"/>
    <w:link w:val="FooterChar"/>
    <w:uiPriority w:val="99"/>
    <w:rsid w:val="00264CEE"/>
    <w:pPr>
      <w:tabs>
        <w:tab w:val="center" w:pos="4320"/>
        <w:tab w:val="right" w:pos="8640"/>
      </w:tabs>
    </w:pPr>
    <w:rPr>
      <w:sz w:val="20"/>
      <w:szCs w:val="20"/>
      <w:lang w:val="hr-HR" w:eastAsia="hr-HR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64CEE"/>
  </w:style>
  <w:style w:type="paragraph" w:styleId="BalloonText">
    <w:name w:val="Balloon Text"/>
    <w:basedOn w:val="Normal"/>
    <w:link w:val="BalloonTextChar"/>
    <w:uiPriority w:val="99"/>
    <w:semiHidden/>
    <w:rsid w:val="00264CEE"/>
    <w:rPr>
      <w:rFonts w:ascii="Lucida Grande" w:hAnsi="Lucida Grande" w:cs="Lucida Grande"/>
      <w:sz w:val="18"/>
      <w:szCs w:val="18"/>
      <w:lang w:val="hr-HR"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64CE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99"/>
    <w:qFormat/>
    <w:rsid w:val="004902F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131</Words>
  <Characters>748</Characters>
  <Application>Microsoft Office Outlook</Application>
  <DocSecurity>0</DocSecurity>
  <Lines>0</Lines>
  <Paragraphs>0</Paragraphs>
  <ScaleCrop>false</ScaleCrop>
  <Company>xxxx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xx xxx</dc:creator>
  <cp:keywords/>
  <dc:description/>
  <cp:lastModifiedBy>FOSCIO</cp:lastModifiedBy>
  <cp:revision>2</cp:revision>
  <cp:lastPrinted>2015-04-24T06:34:00Z</cp:lastPrinted>
  <dcterms:created xsi:type="dcterms:W3CDTF">2015-04-24T06:36:00Z</dcterms:created>
  <dcterms:modified xsi:type="dcterms:W3CDTF">2015-04-24T06:36:00Z</dcterms:modified>
</cp:coreProperties>
</file>